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6205" w14:textId="58257E52" w:rsidR="004F34A2" w:rsidRDefault="00484868" w:rsidP="004F34A2">
      <w:pPr>
        <w:spacing w:line="480" w:lineRule="auto"/>
        <w:jc w:val="center"/>
        <w:rPr>
          <w:rFonts w:ascii="方正小标宋简体" w:eastAsia="方正小标宋简体" w:hAnsi="宋体"/>
          <w:sz w:val="44"/>
          <w:szCs w:val="44"/>
        </w:rPr>
      </w:pPr>
      <w:r w:rsidRPr="00484868">
        <w:rPr>
          <w:rFonts w:ascii="方正小标宋简体" w:eastAsia="方正小标宋简体" w:hAnsi="方正小标宋简体" w:cs="方正小标宋简体" w:hint="eastAsia"/>
          <w:sz w:val="44"/>
          <w:szCs w:val="44"/>
        </w:rPr>
        <w:t>2024美国（拉斯维加斯）国际建材展览会展台策划布展</w:t>
      </w:r>
      <w:r w:rsidR="004F34A2" w:rsidRPr="00FA22DC">
        <w:rPr>
          <w:rFonts w:ascii="方正小标宋简体" w:eastAsia="方正小标宋简体" w:hAnsi="宋体" w:hint="eastAsia"/>
          <w:sz w:val="44"/>
          <w:szCs w:val="44"/>
        </w:rPr>
        <w:t>服务项目</w:t>
      </w:r>
    </w:p>
    <w:p w14:paraId="47981562" w14:textId="77777777" w:rsidR="004F34A2" w:rsidRPr="00FA22DC" w:rsidRDefault="004F34A2" w:rsidP="004F34A2">
      <w:pPr>
        <w:spacing w:line="480" w:lineRule="auto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成交公告</w:t>
      </w:r>
    </w:p>
    <w:p w14:paraId="307939F4" w14:textId="77777777" w:rsidR="004F34A2" w:rsidRDefault="004F34A2" w:rsidP="004F34A2">
      <w:pPr>
        <w:spacing w:line="480" w:lineRule="auto"/>
        <w:jc w:val="left"/>
        <w:rPr>
          <w:rFonts w:ascii="仿宋_GB2312" w:eastAsia="仿宋_GB2312" w:hAnsi="宋体"/>
          <w:sz w:val="32"/>
          <w:szCs w:val="32"/>
        </w:rPr>
      </w:pPr>
    </w:p>
    <w:p w14:paraId="35B107F4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黑体" w:eastAsia="黑体" w:hAnsi="黑体"/>
          <w:sz w:val="32"/>
          <w:szCs w:val="32"/>
        </w:rPr>
      </w:pPr>
      <w:r w:rsidRPr="00FA22DC">
        <w:rPr>
          <w:rFonts w:ascii="黑体" w:eastAsia="黑体" w:hAnsi="黑体" w:hint="eastAsia"/>
          <w:sz w:val="32"/>
          <w:szCs w:val="32"/>
        </w:rPr>
        <w:t>一、项目信息</w:t>
      </w:r>
    </w:p>
    <w:p w14:paraId="638AEBF6" w14:textId="3D36F2E1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项目编号：</w:t>
      </w:r>
      <w:r w:rsidR="00484868">
        <w:rPr>
          <w:rFonts w:ascii="仿宋_GB2312" w:eastAsia="仿宋_GB2312" w:hAnsi="宋体" w:hint="eastAsia"/>
          <w:sz w:val="32"/>
          <w:szCs w:val="32"/>
        </w:rPr>
        <w:t>0</w:t>
      </w:r>
      <w:r w:rsidR="00484868">
        <w:rPr>
          <w:rFonts w:ascii="仿宋_GB2312" w:eastAsia="仿宋_GB2312" w:hAnsi="宋体"/>
          <w:sz w:val="32"/>
          <w:szCs w:val="32"/>
        </w:rPr>
        <w:t>03</w:t>
      </w:r>
    </w:p>
    <w:p w14:paraId="638B31C7" w14:textId="12E05443" w:rsidR="004F34A2" w:rsidRPr="00FA22DC" w:rsidRDefault="004F34A2" w:rsidP="00484868">
      <w:pPr>
        <w:spacing w:line="480" w:lineRule="auto"/>
        <w:ind w:leftChars="270" w:left="2228" w:hangingChars="519" w:hanging="1661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项目名称：</w:t>
      </w:r>
      <w:r w:rsidR="00484868" w:rsidRPr="00484868">
        <w:rPr>
          <w:rFonts w:ascii="仿宋_GB2312" w:eastAsia="仿宋_GB2312" w:hAnsi="方正小标宋简体" w:cs="方正小标宋简体" w:hint="eastAsia"/>
          <w:sz w:val="32"/>
          <w:szCs w:val="32"/>
        </w:rPr>
        <w:t>2024美国（拉斯维加斯）国际建材展览会展台策划布展</w:t>
      </w:r>
    </w:p>
    <w:p w14:paraId="6E019155" w14:textId="3AF5F841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项目联系人：</w:t>
      </w:r>
      <w:r w:rsidR="00484868">
        <w:rPr>
          <w:rFonts w:ascii="仿宋_GB2312" w:eastAsia="仿宋_GB2312" w:hAnsi="宋体" w:hint="eastAsia"/>
          <w:sz w:val="32"/>
          <w:szCs w:val="32"/>
        </w:rPr>
        <w:t>李明</w:t>
      </w:r>
    </w:p>
    <w:p w14:paraId="4D315540" w14:textId="77CED1CE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联系方式：</w:t>
      </w:r>
      <w:r w:rsidR="00484868">
        <w:rPr>
          <w:rFonts w:ascii="仿宋_GB2312" w:eastAsia="仿宋_GB2312" w:hAnsi="宋体" w:hint="eastAsia"/>
          <w:sz w:val="32"/>
          <w:szCs w:val="32"/>
        </w:rPr>
        <w:t>0</w:t>
      </w:r>
      <w:r w:rsidR="00484868">
        <w:rPr>
          <w:rFonts w:ascii="仿宋_GB2312" w:eastAsia="仿宋_GB2312" w:hAnsi="宋体"/>
          <w:sz w:val="32"/>
          <w:szCs w:val="32"/>
        </w:rPr>
        <w:t>10</w:t>
      </w:r>
      <w:r w:rsidR="00484868">
        <w:rPr>
          <w:rFonts w:ascii="仿宋_GB2312" w:eastAsia="仿宋_GB2312" w:hAnsi="宋体" w:hint="eastAsia"/>
          <w:sz w:val="32"/>
          <w:szCs w:val="32"/>
        </w:rPr>
        <w:t>-</w:t>
      </w:r>
      <w:r w:rsidR="00484868">
        <w:rPr>
          <w:rFonts w:ascii="仿宋_GB2312" w:eastAsia="仿宋_GB2312" w:hAnsi="宋体"/>
          <w:sz w:val="32"/>
          <w:szCs w:val="32"/>
        </w:rPr>
        <w:t>82217248</w:t>
      </w:r>
    </w:p>
    <w:p w14:paraId="78A05D53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黑体" w:eastAsia="黑体" w:hAnsi="黑体"/>
          <w:sz w:val="32"/>
          <w:szCs w:val="32"/>
        </w:rPr>
      </w:pPr>
      <w:r w:rsidRPr="00FA22DC">
        <w:rPr>
          <w:rFonts w:ascii="黑体" w:eastAsia="黑体" w:hAnsi="黑体" w:hint="eastAsia"/>
          <w:sz w:val="32"/>
          <w:szCs w:val="32"/>
        </w:rPr>
        <w:t>二、采购部门信息</w:t>
      </w:r>
    </w:p>
    <w:p w14:paraId="3B293AA1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采购部门名称：中国国际商会会展部</w:t>
      </w:r>
    </w:p>
    <w:p w14:paraId="37BB0788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采购部门地址：北京市西城区桦皮厂胡同2号国际商会大厦</w:t>
      </w:r>
    </w:p>
    <w:p w14:paraId="1D1CCC77" w14:textId="66BECB3E" w:rsidR="004F34A2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采购部门联系方式：</w:t>
      </w:r>
      <w:r w:rsidR="00484868">
        <w:rPr>
          <w:rFonts w:ascii="仿宋_GB2312" w:eastAsia="仿宋_GB2312" w:hAnsi="宋体" w:hint="eastAsia"/>
          <w:sz w:val="32"/>
          <w:szCs w:val="32"/>
        </w:rPr>
        <w:t>0</w:t>
      </w:r>
      <w:r w:rsidR="00484868">
        <w:rPr>
          <w:rFonts w:ascii="仿宋_GB2312" w:eastAsia="仿宋_GB2312" w:hAnsi="宋体"/>
          <w:sz w:val="32"/>
          <w:szCs w:val="32"/>
        </w:rPr>
        <w:t>10</w:t>
      </w:r>
      <w:r w:rsidR="00484868">
        <w:rPr>
          <w:rFonts w:ascii="仿宋_GB2312" w:eastAsia="仿宋_GB2312" w:hAnsi="宋体" w:hint="eastAsia"/>
          <w:sz w:val="32"/>
          <w:szCs w:val="32"/>
        </w:rPr>
        <w:t>-</w:t>
      </w:r>
      <w:r w:rsidR="00484868">
        <w:rPr>
          <w:rFonts w:ascii="仿宋_GB2312" w:eastAsia="仿宋_GB2312" w:hAnsi="宋体"/>
          <w:sz w:val="32"/>
          <w:szCs w:val="32"/>
        </w:rPr>
        <w:t>82217856</w:t>
      </w:r>
    </w:p>
    <w:p w14:paraId="74DCC5D2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黑体" w:eastAsia="黑体" w:hAnsi="黑体"/>
          <w:sz w:val="32"/>
          <w:szCs w:val="32"/>
        </w:rPr>
      </w:pPr>
      <w:r w:rsidRPr="00FA22DC">
        <w:rPr>
          <w:rFonts w:ascii="黑体" w:eastAsia="黑体" w:hAnsi="黑体" w:hint="eastAsia"/>
          <w:sz w:val="32"/>
          <w:szCs w:val="32"/>
        </w:rPr>
        <w:t>三、采购负责部门信息</w:t>
      </w:r>
    </w:p>
    <w:p w14:paraId="549E0C43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采购负责部门名称：中国国际商会会展部综合处</w:t>
      </w:r>
    </w:p>
    <w:p w14:paraId="4E4953A9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采购负责部门地址：北京市西城区桦皮厂胡同2号国际商会大厦11层</w:t>
      </w:r>
    </w:p>
    <w:p w14:paraId="6E1B54C1" w14:textId="765013B8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采购负责部门联系方式：</w:t>
      </w:r>
      <w:r w:rsidR="00484868">
        <w:rPr>
          <w:rFonts w:ascii="仿宋_GB2312" w:eastAsia="仿宋_GB2312" w:hAnsi="宋体" w:hint="eastAsia"/>
          <w:sz w:val="32"/>
          <w:szCs w:val="32"/>
        </w:rPr>
        <w:t>0</w:t>
      </w:r>
      <w:r w:rsidR="00484868">
        <w:rPr>
          <w:rFonts w:ascii="仿宋_GB2312" w:eastAsia="仿宋_GB2312" w:hAnsi="宋体"/>
          <w:sz w:val="32"/>
          <w:szCs w:val="32"/>
        </w:rPr>
        <w:t>10</w:t>
      </w:r>
      <w:r w:rsidR="00484868">
        <w:rPr>
          <w:rFonts w:ascii="仿宋_GB2312" w:eastAsia="仿宋_GB2312" w:hAnsi="宋体" w:hint="eastAsia"/>
          <w:sz w:val="32"/>
          <w:szCs w:val="32"/>
        </w:rPr>
        <w:t>-</w:t>
      </w:r>
      <w:r w:rsidR="00484868">
        <w:rPr>
          <w:rFonts w:ascii="仿宋_GB2312" w:eastAsia="仿宋_GB2312" w:hAnsi="宋体"/>
          <w:sz w:val="32"/>
          <w:szCs w:val="32"/>
        </w:rPr>
        <w:t>82217856</w:t>
      </w:r>
      <w:r w:rsidRPr="00FA22DC">
        <w:rPr>
          <w:rFonts w:ascii="仿宋_GB2312" w:eastAsia="仿宋_GB2312" w:hAnsi="宋体"/>
          <w:sz w:val="32"/>
          <w:szCs w:val="32"/>
        </w:rPr>
        <w:t xml:space="preserve"> </w:t>
      </w:r>
    </w:p>
    <w:p w14:paraId="298F7291" w14:textId="77777777" w:rsidR="004F34A2" w:rsidRDefault="004F34A2" w:rsidP="004F34A2">
      <w:pPr>
        <w:spacing w:line="480" w:lineRule="auto"/>
        <w:ind w:firstLine="570"/>
        <w:jc w:val="left"/>
        <w:rPr>
          <w:rFonts w:ascii="黑体" w:eastAsia="黑体" w:hAnsi="黑体"/>
          <w:sz w:val="32"/>
          <w:szCs w:val="32"/>
        </w:rPr>
      </w:pPr>
      <w:r w:rsidRPr="00FA22DC">
        <w:rPr>
          <w:rFonts w:ascii="黑体" w:eastAsia="黑体" w:hAnsi="黑体" w:hint="eastAsia"/>
          <w:sz w:val="32"/>
          <w:szCs w:val="32"/>
        </w:rPr>
        <w:t>四、成交信息</w:t>
      </w:r>
    </w:p>
    <w:p w14:paraId="7F2AE14A" w14:textId="690BEB0F" w:rsidR="004F34A2" w:rsidRPr="00B928F5" w:rsidRDefault="00013008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B928F5">
        <w:rPr>
          <w:rFonts w:ascii="仿宋_GB2312" w:eastAsia="仿宋_GB2312" w:hAnsi="宋体" w:hint="eastAsia"/>
          <w:sz w:val="32"/>
          <w:szCs w:val="32"/>
        </w:rPr>
        <w:lastRenderedPageBreak/>
        <w:t>采购</w:t>
      </w:r>
      <w:r w:rsidR="004F34A2" w:rsidRPr="00B928F5">
        <w:rPr>
          <w:rFonts w:ascii="仿宋_GB2312" w:eastAsia="仿宋_GB2312" w:hAnsi="宋体" w:hint="eastAsia"/>
          <w:sz w:val="32"/>
          <w:szCs w:val="32"/>
        </w:rPr>
        <w:t>文件编号：</w:t>
      </w:r>
      <w:r w:rsidR="00B928F5" w:rsidRPr="00697121">
        <w:rPr>
          <w:rFonts w:ascii="仿宋_GB2312" w:eastAsia="仿宋_GB2312" w:hAnsi="宋体" w:hint="eastAsia"/>
          <w:sz w:val="32"/>
          <w:szCs w:val="32"/>
        </w:rPr>
        <w:t>贸促商展〔2023〕30</w:t>
      </w:r>
      <w:r w:rsidR="00697121" w:rsidRPr="00697121">
        <w:rPr>
          <w:rFonts w:ascii="仿宋_GB2312" w:eastAsia="仿宋_GB2312" w:hAnsi="宋体"/>
          <w:sz w:val="32"/>
          <w:szCs w:val="32"/>
        </w:rPr>
        <w:t>9</w:t>
      </w:r>
      <w:r w:rsidR="005A68C3" w:rsidRPr="00697121">
        <w:rPr>
          <w:rFonts w:ascii="仿宋_GB2312" w:eastAsia="仿宋_GB2312" w:hAnsi="宋体" w:hint="eastAsia"/>
          <w:sz w:val="32"/>
          <w:szCs w:val="32"/>
        </w:rPr>
        <w:t>号</w:t>
      </w:r>
    </w:p>
    <w:p w14:paraId="2B11D210" w14:textId="0A933E11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本项目</w:t>
      </w:r>
      <w:r w:rsidR="00013008">
        <w:rPr>
          <w:rFonts w:ascii="仿宋_GB2312" w:eastAsia="仿宋_GB2312" w:hAnsi="宋体" w:hint="eastAsia"/>
          <w:sz w:val="32"/>
          <w:szCs w:val="32"/>
        </w:rPr>
        <w:t>采购</w:t>
      </w:r>
      <w:r w:rsidRPr="00FA22DC">
        <w:rPr>
          <w:rFonts w:ascii="仿宋_GB2312" w:eastAsia="仿宋_GB2312" w:hAnsi="宋体" w:hint="eastAsia"/>
          <w:sz w:val="32"/>
          <w:szCs w:val="32"/>
        </w:rPr>
        <w:t>公告日期：</w:t>
      </w:r>
      <w:r w:rsidR="00484868">
        <w:rPr>
          <w:rFonts w:ascii="仿宋_GB2312" w:eastAsia="仿宋_GB2312" w:hAnsi="宋体" w:hint="eastAsia"/>
          <w:sz w:val="32"/>
          <w:szCs w:val="32"/>
        </w:rPr>
        <w:t>2</w:t>
      </w:r>
      <w:r w:rsidR="00484868">
        <w:rPr>
          <w:rFonts w:ascii="仿宋_GB2312" w:eastAsia="仿宋_GB2312" w:hAnsi="宋体"/>
          <w:sz w:val="32"/>
          <w:szCs w:val="32"/>
        </w:rPr>
        <w:t>023年</w:t>
      </w:r>
      <w:r w:rsidR="00484868">
        <w:rPr>
          <w:rFonts w:ascii="仿宋_GB2312" w:eastAsia="仿宋_GB2312" w:hAnsi="宋体" w:hint="eastAsia"/>
          <w:sz w:val="32"/>
          <w:szCs w:val="32"/>
        </w:rPr>
        <w:t>1</w:t>
      </w:r>
      <w:r w:rsidR="00484868">
        <w:rPr>
          <w:rFonts w:ascii="仿宋_GB2312" w:eastAsia="仿宋_GB2312" w:hAnsi="宋体"/>
          <w:sz w:val="32"/>
          <w:szCs w:val="32"/>
        </w:rPr>
        <w:t>1月3日</w:t>
      </w:r>
    </w:p>
    <w:p w14:paraId="65B48527" w14:textId="3E1860AF" w:rsidR="004F34A2" w:rsidRPr="00FA22DC" w:rsidRDefault="00484868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成交日期：2</w:t>
      </w:r>
      <w:r>
        <w:rPr>
          <w:rFonts w:ascii="仿宋_GB2312" w:eastAsia="仿宋_GB2312" w:hAnsi="宋体"/>
          <w:sz w:val="32"/>
          <w:szCs w:val="32"/>
        </w:rPr>
        <w:t>023年</w:t>
      </w:r>
      <w:r>
        <w:rPr>
          <w:rFonts w:ascii="仿宋_GB2312" w:eastAsia="仿宋_GB2312" w:hAnsi="宋体" w:hint="eastAsia"/>
          <w:sz w:val="32"/>
          <w:szCs w:val="32"/>
        </w:rPr>
        <w:t>1</w:t>
      </w:r>
      <w:r>
        <w:rPr>
          <w:rFonts w:ascii="仿宋_GB2312" w:eastAsia="仿宋_GB2312" w:hAnsi="宋体"/>
          <w:sz w:val="32"/>
          <w:szCs w:val="32"/>
        </w:rPr>
        <w:t>1月</w:t>
      </w:r>
      <w:r>
        <w:rPr>
          <w:rFonts w:ascii="仿宋_GB2312" w:eastAsia="仿宋_GB2312" w:hAnsi="宋体" w:hint="eastAsia"/>
          <w:sz w:val="32"/>
          <w:szCs w:val="32"/>
        </w:rPr>
        <w:t>1</w:t>
      </w:r>
      <w:r>
        <w:rPr>
          <w:rFonts w:ascii="仿宋_GB2312" w:eastAsia="仿宋_GB2312" w:hAnsi="宋体"/>
          <w:sz w:val="32"/>
          <w:szCs w:val="32"/>
        </w:rPr>
        <w:t>6日</w:t>
      </w:r>
    </w:p>
    <w:p w14:paraId="184D1A8F" w14:textId="7EA7EEB5" w:rsidR="004F34A2" w:rsidRPr="00697121" w:rsidRDefault="004F34A2" w:rsidP="00697121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总成交金额：</w:t>
      </w:r>
      <w:r w:rsidR="00484868">
        <w:rPr>
          <w:rFonts w:ascii="仿宋_GB2312" w:eastAsia="仿宋_GB2312" w:hAnsi="宋体" w:hint="eastAsia"/>
          <w:sz w:val="32"/>
          <w:szCs w:val="32"/>
        </w:rPr>
        <w:t>人民币</w:t>
      </w:r>
      <w:r w:rsidR="00484868">
        <w:rPr>
          <w:rFonts w:ascii="仿宋_GB2312" w:eastAsia="仿宋_GB2312" w:hAnsi="宋体"/>
          <w:sz w:val="32"/>
          <w:szCs w:val="32"/>
        </w:rPr>
        <w:t>297,920元</w:t>
      </w:r>
      <w:r w:rsidRPr="00FA22DC">
        <w:rPr>
          <w:rFonts w:ascii="仿宋_GB2312" w:eastAsia="仿宋_GB2312" w:hAnsi="宋体" w:hint="eastAsia"/>
          <w:sz w:val="32"/>
          <w:szCs w:val="32"/>
        </w:rPr>
        <w:t>（</w:t>
      </w:r>
      <w:r w:rsidR="00484868">
        <w:rPr>
          <w:rFonts w:ascii="仿宋_GB2312" w:eastAsia="仿宋_GB2312" w:hAnsi="宋体" w:hint="eastAsia"/>
          <w:sz w:val="32"/>
          <w:szCs w:val="32"/>
        </w:rPr>
        <w:t>已含税</w:t>
      </w:r>
      <w:r w:rsidRPr="00FA22DC">
        <w:rPr>
          <w:rFonts w:ascii="仿宋_GB2312" w:eastAsia="仿宋_GB2312" w:hAnsi="宋体" w:hint="eastAsia"/>
          <w:sz w:val="32"/>
          <w:szCs w:val="32"/>
        </w:rPr>
        <w:t>）</w:t>
      </w:r>
    </w:p>
    <w:p w14:paraId="610097B2" w14:textId="4543260E" w:rsidR="004F34A2" w:rsidRDefault="004F34A2" w:rsidP="00484868">
      <w:pPr>
        <w:spacing w:line="480" w:lineRule="auto"/>
        <w:ind w:leftChars="300" w:left="3190" w:hangingChars="800" w:hanging="256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成交供应商名称：</w:t>
      </w:r>
      <w:r w:rsidR="00484868" w:rsidRPr="00484868">
        <w:rPr>
          <w:rFonts w:ascii="仿宋_GB2312" w:eastAsia="仿宋_GB2312" w:hAnsi="宋体" w:hint="eastAsia"/>
          <w:sz w:val="32"/>
          <w:szCs w:val="32"/>
        </w:rPr>
        <w:t>远大博瑞国际展览展示（北京）有限公司</w:t>
      </w:r>
    </w:p>
    <w:p w14:paraId="6EC866E5" w14:textId="0873922D" w:rsidR="004F34A2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联系地址：</w:t>
      </w:r>
      <w:r w:rsidR="00484868" w:rsidRPr="00484868">
        <w:rPr>
          <w:rFonts w:ascii="仿宋_GB2312" w:eastAsia="仿宋_GB2312" w:hAnsi="宋体"/>
          <w:sz w:val="32"/>
          <w:szCs w:val="32"/>
        </w:rPr>
        <w:t>北京市朝阳区慧忠路5号</w:t>
      </w:r>
      <w:r w:rsidR="00963486">
        <w:rPr>
          <w:rFonts w:ascii="仿宋_GB2312" w:eastAsia="仿宋_GB2312" w:hAnsi="宋体"/>
          <w:sz w:val="32"/>
          <w:szCs w:val="32"/>
        </w:rPr>
        <w:t>远大中心</w:t>
      </w:r>
      <w:r w:rsidR="00963486">
        <w:rPr>
          <w:rFonts w:ascii="仿宋_GB2312" w:eastAsia="仿宋_GB2312" w:hAnsi="宋体" w:hint="eastAsia"/>
          <w:sz w:val="32"/>
          <w:szCs w:val="32"/>
        </w:rPr>
        <w:t>B</w:t>
      </w:r>
      <w:r w:rsidR="00963486">
        <w:rPr>
          <w:rFonts w:ascii="仿宋_GB2312" w:eastAsia="仿宋_GB2312" w:hAnsi="宋体"/>
          <w:sz w:val="32"/>
          <w:szCs w:val="32"/>
        </w:rPr>
        <w:t>1901室</w:t>
      </w:r>
    </w:p>
    <w:p w14:paraId="19205A3A" w14:textId="49324E93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综合评审专家人员名单：</w:t>
      </w:r>
      <w:r w:rsidR="00484868">
        <w:rPr>
          <w:rFonts w:ascii="仿宋_GB2312" w:eastAsia="仿宋_GB2312" w:hAnsi="宋体"/>
          <w:sz w:val="32"/>
          <w:szCs w:val="32"/>
        </w:rPr>
        <w:t>竺际伟</w:t>
      </w:r>
      <w:r w:rsidR="00484868">
        <w:rPr>
          <w:rFonts w:ascii="仿宋_GB2312" w:eastAsia="仿宋_GB2312" w:hAnsi="宋体" w:hint="eastAsia"/>
          <w:sz w:val="32"/>
          <w:szCs w:val="32"/>
        </w:rPr>
        <w:t>、</w:t>
      </w:r>
      <w:r w:rsidR="00484868">
        <w:rPr>
          <w:rFonts w:ascii="仿宋_GB2312" w:eastAsia="仿宋_GB2312" w:hAnsi="宋体"/>
          <w:sz w:val="32"/>
          <w:szCs w:val="32"/>
        </w:rPr>
        <w:t>何畅</w:t>
      </w:r>
      <w:r w:rsidR="00484868">
        <w:rPr>
          <w:rFonts w:ascii="仿宋_GB2312" w:eastAsia="仿宋_GB2312" w:hAnsi="宋体" w:hint="eastAsia"/>
          <w:sz w:val="32"/>
          <w:szCs w:val="32"/>
        </w:rPr>
        <w:t>、</w:t>
      </w:r>
      <w:r w:rsidR="00484868">
        <w:rPr>
          <w:rFonts w:ascii="仿宋_GB2312" w:eastAsia="仿宋_GB2312" w:hAnsi="宋体"/>
          <w:sz w:val="32"/>
          <w:szCs w:val="32"/>
        </w:rPr>
        <w:t>成茉</w:t>
      </w:r>
    </w:p>
    <w:p w14:paraId="09322071" w14:textId="77777777" w:rsidR="004F34A2" w:rsidRPr="00B22FCB" w:rsidRDefault="004F34A2" w:rsidP="004F34A2">
      <w:pPr>
        <w:spacing w:line="480" w:lineRule="auto"/>
        <w:ind w:firstLine="570"/>
        <w:jc w:val="left"/>
        <w:rPr>
          <w:rFonts w:ascii="黑体" w:eastAsia="黑体" w:hAnsi="黑体"/>
          <w:sz w:val="32"/>
          <w:szCs w:val="32"/>
        </w:rPr>
      </w:pPr>
      <w:r w:rsidRPr="00B22FCB">
        <w:rPr>
          <w:rFonts w:ascii="黑体" w:eastAsia="黑体" w:hAnsi="黑体" w:hint="eastAsia"/>
          <w:sz w:val="32"/>
          <w:szCs w:val="32"/>
        </w:rPr>
        <w:t>五、合同履行日期</w:t>
      </w:r>
    </w:p>
    <w:p w14:paraId="63133975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合同履行日期：</w:t>
      </w:r>
      <w:r>
        <w:rPr>
          <w:rFonts w:ascii="仿宋_GB2312" w:eastAsia="仿宋_GB2312" w:hAnsi="宋体" w:hint="eastAsia"/>
          <w:sz w:val="32"/>
          <w:szCs w:val="32"/>
        </w:rPr>
        <w:t>项目成交后至展会结束。</w:t>
      </w:r>
      <w:r w:rsidRPr="00FA22DC">
        <w:rPr>
          <w:rFonts w:ascii="仿宋_GB2312" w:eastAsia="仿宋_GB2312" w:hAnsi="宋体" w:hint="eastAsia"/>
          <w:sz w:val="32"/>
          <w:szCs w:val="32"/>
        </w:rPr>
        <w:t xml:space="preserve"> </w:t>
      </w:r>
    </w:p>
    <w:p w14:paraId="7390365C" w14:textId="77777777" w:rsidR="004F34A2" w:rsidRPr="00B22FCB" w:rsidRDefault="004F34A2" w:rsidP="004F34A2">
      <w:pPr>
        <w:spacing w:line="480" w:lineRule="auto"/>
        <w:ind w:firstLine="570"/>
        <w:jc w:val="left"/>
        <w:rPr>
          <w:rFonts w:ascii="黑体" w:eastAsia="黑体" w:hAnsi="黑体"/>
          <w:sz w:val="32"/>
          <w:szCs w:val="32"/>
        </w:rPr>
      </w:pPr>
      <w:r w:rsidRPr="00B22FCB">
        <w:rPr>
          <w:rFonts w:ascii="黑体" w:eastAsia="黑体" w:hAnsi="黑体" w:hint="eastAsia"/>
          <w:sz w:val="32"/>
          <w:szCs w:val="32"/>
        </w:rPr>
        <w:t>六、其它补充事宜</w:t>
      </w:r>
    </w:p>
    <w:p w14:paraId="7E826719" w14:textId="77777777" w:rsidR="004F34A2" w:rsidRPr="00FA22DC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成交公示期限：1个工作日</w:t>
      </w:r>
    </w:p>
    <w:p w14:paraId="6BBA17B3" w14:textId="77777777" w:rsidR="004F34A2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</w:p>
    <w:p w14:paraId="5D2C2456" w14:textId="77777777" w:rsidR="004F34A2" w:rsidRDefault="004F34A2" w:rsidP="004F34A2">
      <w:pPr>
        <w:spacing w:line="480" w:lineRule="auto"/>
        <w:ind w:firstLine="570"/>
        <w:jc w:val="left"/>
        <w:rPr>
          <w:rFonts w:ascii="仿宋_GB2312" w:eastAsia="仿宋_GB2312" w:hAnsi="宋体"/>
          <w:sz w:val="32"/>
          <w:szCs w:val="32"/>
        </w:rPr>
      </w:pPr>
    </w:p>
    <w:p w14:paraId="017AF041" w14:textId="77777777" w:rsidR="004F34A2" w:rsidRPr="00FA22DC" w:rsidRDefault="004F34A2" w:rsidP="004F34A2">
      <w:pPr>
        <w:wordWrap w:val="0"/>
        <w:spacing w:line="480" w:lineRule="auto"/>
        <w:ind w:firstLine="570"/>
        <w:jc w:val="right"/>
        <w:rPr>
          <w:rFonts w:ascii="仿宋_GB2312" w:eastAsia="仿宋_GB2312" w:hAnsi="宋体"/>
          <w:sz w:val="32"/>
          <w:szCs w:val="32"/>
        </w:rPr>
      </w:pPr>
      <w:r w:rsidRPr="00FA22DC">
        <w:rPr>
          <w:rFonts w:ascii="仿宋_GB2312" w:eastAsia="仿宋_GB2312" w:hAnsi="宋体" w:hint="eastAsia"/>
          <w:sz w:val="32"/>
          <w:szCs w:val="32"/>
        </w:rPr>
        <w:t>中国国际商会会展部</w:t>
      </w:r>
      <w:r>
        <w:rPr>
          <w:rFonts w:ascii="仿宋_GB2312" w:eastAsia="仿宋_GB2312" w:hAnsi="宋体" w:hint="eastAsia"/>
          <w:sz w:val="32"/>
          <w:szCs w:val="32"/>
        </w:rPr>
        <w:t xml:space="preserve">        </w:t>
      </w:r>
    </w:p>
    <w:p w14:paraId="645FAE80" w14:textId="5800B007" w:rsidR="004F34A2" w:rsidRDefault="004F34A2" w:rsidP="004F34A2">
      <w:pPr>
        <w:wordWrap w:val="0"/>
        <w:jc w:val="right"/>
      </w:pPr>
      <w:r w:rsidRPr="00FA22DC">
        <w:rPr>
          <w:rFonts w:ascii="仿宋_GB2312" w:eastAsia="仿宋_GB2312" w:hAnsi="宋体" w:hint="eastAsia"/>
          <w:sz w:val="32"/>
          <w:szCs w:val="32"/>
        </w:rPr>
        <w:t>20</w:t>
      </w:r>
      <w:r w:rsidR="00963486">
        <w:rPr>
          <w:rFonts w:ascii="仿宋_GB2312" w:eastAsia="仿宋_GB2312" w:hAnsi="宋体"/>
          <w:sz w:val="32"/>
          <w:szCs w:val="32"/>
        </w:rPr>
        <w:t>23</w:t>
      </w:r>
      <w:r w:rsidRPr="00FA22DC">
        <w:rPr>
          <w:rFonts w:ascii="仿宋_GB2312" w:eastAsia="仿宋_GB2312" w:hAnsi="宋体" w:hint="eastAsia"/>
          <w:sz w:val="32"/>
          <w:szCs w:val="32"/>
        </w:rPr>
        <w:t>年</w:t>
      </w:r>
      <w:r w:rsidR="00963486">
        <w:rPr>
          <w:rFonts w:ascii="仿宋_GB2312" w:eastAsia="仿宋_GB2312" w:hAnsi="宋体"/>
          <w:sz w:val="32"/>
          <w:szCs w:val="32"/>
        </w:rPr>
        <w:t>11</w:t>
      </w:r>
      <w:r w:rsidRPr="00FA22DC">
        <w:rPr>
          <w:rFonts w:ascii="仿宋_GB2312" w:eastAsia="仿宋_GB2312" w:hAnsi="宋体" w:hint="eastAsia"/>
          <w:sz w:val="32"/>
          <w:szCs w:val="32"/>
        </w:rPr>
        <w:t>月</w:t>
      </w:r>
      <w:r w:rsidR="00963486">
        <w:rPr>
          <w:rFonts w:ascii="仿宋_GB2312" w:eastAsia="仿宋_GB2312" w:hAnsi="宋体"/>
          <w:sz w:val="32"/>
          <w:szCs w:val="32"/>
        </w:rPr>
        <w:t>16</w:t>
      </w:r>
      <w:r w:rsidRPr="00FA22DC">
        <w:rPr>
          <w:rFonts w:ascii="仿宋_GB2312" w:eastAsia="仿宋_GB2312" w:hAnsi="宋体" w:hint="eastAsia"/>
          <w:sz w:val="32"/>
          <w:szCs w:val="32"/>
        </w:rPr>
        <w:t>日</w:t>
      </w:r>
      <w:r>
        <w:rPr>
          <w:rFonts w:ascii="仿宋_GB2312" w:eastAsia="仿宋_GB2312" w:hAnsi="宋体" w:hint="eastAsia"/>
          <w:sz w:val="32"/>
          <w:szCs w:val="32"/>
        </w:rPr>
        <w:t xml:space="preserve">        </w:t>
      </w:r>
    </w:p>
    <w:p w14:paraId="45B649E1" w14:textId="77777777" w:rsidR="004F34A2" w:rsidRPr="004F34A2" w:rsidRDefault="004F34A2" w:rsidP="00D3625D">
      <w:pPr>
        <w:spacing w:line="360" w:lineRule="auto"/>
        <w:rPr>
          <w:rFonts w:eastAsia="仿宋_GB2312" w:cs="仿宋_GB2312"/>
          <w:sz w:val="32"/>
          <w:szCs w:val="32"/>
        </w:rPr>
      </w:pPr>
    </w:p>
    <w:sectPr w:rsidR="004F34A2" w:rsidRPr="004F34A2" w:rsidSect="008B6A4C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0B066" w14:textId="77777777" w:rsidR="00D031F1" w:rsidRDefault="00D031F1" w:rsidP="008B6A4C">
      <w:r>
        <w:separator/>
      </w:r>
    </w:p>
  </w:endnote>
  <w:endnote w:type="continuationSeparator" w:id="0">
    <w:p w14:paraId="2280E3C2" w14:textId="77777777" w:rsidR="00D031F1" w:rsidRDefault="00D031F1" w:rsidP="008B6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973D064-5073-264C-A480-F44A55B2C7F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1" w:csb1="00000000"/>
    <w:embedRegular r:id="rId2" w:subsetted="1" w:fontKey="{B70C3C40-0538-6D48-A72A-0E7FE254990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简体">
    <w:altName w:val="微软雅黑"/>
    <w:panose1 w:val="020B0604020202020204"/>
    <w:charset w:val="80"/>
    <w:family w:val="auto"/>
    <w:pitch w:val="variable"/>
    <w:sig w:usb0="800002BF" w:usb1="184F6CF8" w:usb2="00000012" w:usb3="00000000" w:csb0="00160001" w:csb1="00000000"/>
    <w:embedRegular r:id="rId3" w:subsetted="1" w:fontKey="{89C3DE48-C9B6-6B4D-A543-AC395D4D21B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65B5557-AFC1-694E-A5C7-7E4663FBA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246"/>
      <w:gridCol w:w="7060"/>
    </w:tblGrid>
    <w:tr w:rsidR="00492F20" w14:paraId="6CA1FC16" w14:textId="77777777">
      <w:tc>
        <w:tcPr>
          <w:tcW w:w="750" w:type="pct"/>
        </w:tcPr>
        <w:p w14:paraId="358BDA33" w14:textId="77777777" w:rsidR="00492F20" w:rsidRDefault="00492F20">
          <w:pPr>
            <w:pStyle w:val="ab"/>
            <w:jc w:val="right"/>
            <w:rPr>
              <w:color w:val="4F81BD"/>
            </w:rPr>
          </w:pPr>
          <w:r>
            <w:rPr>
              <w:color w:val="4F81BD"/>
              <w:lang w:val="zh-CN"/>
            </w:rPr>
            <w:fldChar w:fldCharType="begin"/>
          </w:r>
          <w:r>
            <w:rPr>
              <w:color w:val="4F81BD"/>
              <w:lang w:val="zh-CN"/>
            </w:rPr>
            <w:instrText xml:space="preserve"> PAGE   \* MERGEFORMAT </w:instrText>
          </w:r>
          <w:r>
            <w:rPr>
              <w:color w:val="4F81BD"/>
              <w:lang w:val="zh-CN"/>
            </w:rPr>
            <w:fldChar w:fldCharType="separate"/>
          </w:r>
          <w:r>
            <w:rPr>
              <w:color w:val="4F81BD"/>
              <w:lang w:val="zh-CN"/>
            </w:rPr>
            <w:t>-</w:t>
          </w:r>
          <w:r>
            <w:t xml:space="preserve"> 2 -</w:t>
          </w:r>
          <w:r>
            <w:fldChar w:fldCharType="end"/>
          </w:r>
        </w:p>
      </w:tc>
      <w:tc>
        <w:tcPr>
          <w:tcW w:w="4250" w:type="pct"/>
        </w:tcPr>
        <w:p w14:paraId="513EADE5" w14:textId="77777777" w:rsidR="00492F20" w:rsidRDefault="00492F20">
          <w:pPr>
            <w:pStyle w:val="ab"/>
            <w:rPr>
              <w:color w:val="4F81BD"/>
            </w:rPr>
          </w:pPr>
        </w:p>
      </w:tc>
    </w:tr>
  </w:tbl>
  <w:p w14:paraId="1D50C64A" w14:textId="77777777" w:rsidR="00492F20" w:rsidRDefault="00492F20">
    <w:pPr>
      <w:pStyle w:val="ab"/>
    </w:pPr>
  </w:p>
  <w:p w14:paraId="3ED3C6BF" w14:textId="77777777" w:rsidR="00492F20" w:rsidRDefault="00492F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73406"/>
    </w:sdtPr>
    <w:sdtContent>
      <w:p w14:paraId="069FA41F" w14:textId="77777777" w:rsidR="00492F20" w:rsidRDefault="00492F20">
        <w:pPr>
          <w:pStyle w:val="ab"/>
          <w:jc w:val="right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 xml:space="preserve"> PAGE   \* MERGEFORMAT </w:instrText>
        </w:r>
        <w:r>
          <w:rPr>
            <w:noProof/>
            <w:lang w:val="zh-CN"/>
          </w:rPr>
          <w:fldChar w:fldCharType="separate"/>
        </w:r>
        <w:r w:rsidR="00697121">
          <w:rPr>
            <w:noProof/>
            <w:lang w:val="zh-CN"/>
          </w:rPr>
          <w:t>-</w:t>
        </w:r>
        <w:r w:rsidR="00697121" w:rsidRPr="00697121">
          <w:rPr>
            <w:noProof/>
          </w:rPr>
          <w:t xml:space="preserve"> 2 -</w:t>
        </w:r>
        <w:r>
          <w:rPr>
            <w:noProof/>
          </w:rPr>
          <w:fldChar w:fldCharType="end"/>
        </w:r>
      </w:p>
    </w:sdtContent>
  </w:sdt>
  <w:p w14:paraId="3567DC54" w14:textId="77777777" w:rsidR="00492F20" w:rsidRDefault="00492F2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56388" w14:textId="77777777" w:rsidR="00D031F1" w:rsidRDefault="00D031F1" w:rsidP="008B6A4C">
      <w:r>
        <w:separator/>
      </w:r>
    </w:p>
  </w:footnote>
  <w:footnote w:type="continuationSeparator" w:id="0">
    <w:p w14:paraId="283A2A2D" w14:textId="77777777" w:rsidR="00D031F1" w:rsidRDefault="00D031F1" w:rsidP="008B6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B317A" w14:textId="77777777" w:rsidR="00492F20" w:rsidRDefault="00492F20">
    <w:pPr>
      <w:pStyle w:val="ad"/>
      <w:pBdr>
        <w:bottom w:val="none" w:sz="0" w:space="0" w:color="auto"/>
      </w:pBdr>
    </w:pPr>
  </w:p>
  <w:p w14:paraId="5EE5ECAF" w14:textId="77777777" w:rsidR="00492F20" w:rsidRDefault="00492F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1F2AD" w14:textId="77777777" w:rsidR="00492F20" w:rsidRDefault="00492F20">
    <w:pPr>
      <w:pStyle w:val="ad"/>
      <w:pBdr>
        <w:bottom w:val="none" w:sz="0" w:space="0" w:color="auto"/>
      </w:pBdr>
    </w:pPr>
  </w:p>
  <w:p w14:paraId="717798B5" w14:textId="77777777" w:rsidR="00492F20" w:rsidRDefault="00492F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75B"/>
    <w:multiLevelType w:val="hybridMultilevel"/>
    <w:tmpl w:val="0DBEA7C2"/>
    <w:lvl w:ilvl="0" w:tplc="13E23E30">
      <w:start w:val="4"/>
      <w:numFmt w:val="bullet"/>
      <w:lvlText w:val="-"/>
      <w:lvlJc w:val="left"/>
      <w:pPr>
        <w:ind w:left="36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D94419"/>
    <w:multiLevelType w:val="hybridMultilevel"/>
    <w:tmpl w:val="88AC9710"/>
    <w:lvl w:ilvl="0" w:tplc="5A7A8756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2" w15:restartNumberingAfterBreak="0">
    <w:nsid w:val="0C9857F1"/>
    <w:multiLevelType w:val="hybridMultilevel"/>
    <w:tmpl w:val="88B879F8"/>
    <w:lvl w:ilvl="0" w:tplc="E65AB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652A22"/>
    <w:multiLevelType w:val="hybridMultilevel"/>
    <w:tmpl w:val="F79261A4"/>
    <w:lvl w:ilvl="0" w:tplc="7C58C130">
      <w:start w:val="4"/>
      <w:numFmt w:val="bullet"/>
      <w:lvlText w:val="—"/>
      <w:lvlJc w:val="left"/>
      <w:pPr>
        <w:ind w:left="72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4131F9F"/>
    <w:multiLevelType w:val="hybridMultilevel"/>
    <w:tmpl w:val="62DAAE08"/>
    <w:lvl w:ilvl="0" w:tplc="E7740FF4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 w15:restartNumberingAfterBreak="0">
    <w:nsid w:val="290562FC"/>
    <w:multiLevelType w:val="hybridMultilevel"/>
    <w:tmpl w:val="7EEED2F2"/>
    <w:lvl w:ilvl="0" w:tplc="6504E26A">
      <w:start w:val="4"/>
      <w:numFmt w:val="bullet"/>
      <w:lvlText w:val="—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F72C2F"/>
    <w:multiLevelType w:val="hybridMultilevel"/>
    <w:tmpl w:val="81E6F92C"/>
    <w:lvl w:ilvl="0" w:tplc="CB60B796">
      <w:start w:val="4"/>
      <w:numFmt w:val="bullet"/>
      <w:lvlText w:val="—"/>
      <w:lvlJc w:val="left"/>
      <w:pPr>
        <w:ind w:left="7872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3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1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6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00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4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8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292" w:hanging="420"/>
      </w:pPr>
      <w:rPr>
        <w:rFonts w:ascii="Wingdings" w:hAnsi="Wingdings" w:hint="default"/>
      </w:rPr>
    </w:lvl>
  </w:abstractNum>
  <w:abstractNum w:abstractNumId="7" w15:restartNumberingAfterBreak="0">
    <w:nsid w:val="4A1B2968"/>
    <w:multiLevelType w:val="hybridMultilevel"/>
    <w:tmpl w:val="9CF860EA"/>
    <w:lvl w:ilvl="0" w:tplc="FB42B448">
      <w:start w:val="4"/>
      <w:numFmt w:val="bullet"/>
      <w:lvlText w:val="-"/>
      <w:lvlJc w:val="left"/>
      <w:pPr>
        <w:ind w:left="72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5A3A316D"/>
    <w:multiLevelType w:val="singleLevel"/>
    <w:tmpl w:val="5A3A316D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9" w15:restartNumberingAfterBreak="0">
    <w:nsid w:val="60C70836"/>
    <w:multiLevelType w:val="hybridMultilevel"/>
    <w:tmpl w:val="4B5A23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1262E72"/>
    <w:multiLevelType w:val="hybridMultilevel"/>
    <w:tmpl w:val="74B26F04"/>
    <w:lvl w:ilvl="0" w:tplc="37BA6A54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" w15:restartNumberingAfterBreak="0">
    <w:nsid w:val="79A217C1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7D381CCB"/>
    <w:multiLevelType w:val="hybridMultilevel"/>
    <w:tmpl w:val="2F961B58"/>
    <w:lvl w:ilvl="0" w:tplc="08F88330">
      <w:start w:val="4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72143110">
    <w:abstractNumId w:val="8"/>
  </w:num>
  <w:num w:numId="2" w16cid:durableId="1775402065">
    <w:abstractNumId w:val="4"/>
  </w:num>
  <w:num w:numId="3" w16cid:durableId="350186923">
    <w:abstractNumId w:val="10"/>
  </w:num>
  <w:num w:numId="4" w16cid:durableId="1769891621">
    <w:abstractNumId w:val="11"/>
  </w:num>
  <w:num w:numId="5" w16cid:durableId="1910070885">
    <w:abstractNumId w:val="9"/>
  </w:num>
  <w:num w:numId="6" w16cid:durableId="182940174">
    <w:abstractNumId w:val="1"/>
  </w:num>
  <w:num w:numId="7" w16cid:durableId="1772433532">
    <w:abstractNumId w:val="2"/>
  </w:num>
  <w:num w:numId="8" w16cid:durableId="654845068">
    <w:abstractNumId w:val="12"/>
  </w:num>
  <w:num w:numId="9" w16cid:durableId="1270546444">
    <w:abstractNumId w:val="5"/>
  </w:num>
  <w:num w:numId="10" w16cid:durableId="1194228895">
    <w:abstractNumId w:val="7"/>
  </w:num>
  <w:num w:numId="11" w16cid:durableId="1641377257">
    <w:abstractNumId w:val="0"/>
  </w:num>
  <w:num w:numId="12" w16cid:durableId="329794539">
    <w:abstractNumId w:val="3"/>
  </w:num>
  <w:num w:numId="13" w16cid:durableId="4391855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0E6"/>
    <w:rsid w:val="00000082"/>
    <w:rsid w:val="000037FF"/>
    <w:rsid w:val="00004E39"/>
    <w:rsid w:val="00006866"/>
    <w:rsid w:val="00007AED"/>
    <w:rsid w:val="00013008"/>
    <w:rsid w:val="00016D5F"/>
    <w:rsid w:val="00017B6E"/>
    <w:rsid w:val="00024893"/>
    <w:rsid w:val="000253A7"/>
    <w:rsid w:val="00031E5B"/>
    <w:rsid w:val="000346EE"/>
    <w:rsid w:val="00037BEC"/>
    <w:rsid w:val="000445E7"/>
    <w:rsid w:val="00046277"/>
    <w:rsid w:val="00054F5C"/>
    <w:rsid w:val="000576E3"/>
    <w:rsid w:val="00061382"/>
    <w:rsid w:val="000626B4"/>
    <w:rsid w:val="00072D42"/>
    <w:rsid w:val="0007499E"/>
    <w:rsid w:val="00074B73"/>
    <w:rsid w:val="00084AFF"/>
    <w:rsid w:val="00084BF0"/>
    <w:rsid w:val="000A0798"/>
    <w:rsid w:val="000A16B7"/>
    <w:rsid w:val="000A2B96"/>
    <w:rsid w:val="000A2F2F"/>
    <w:rsid w:val="000A7CBF"/>
    <w:rsid w:val="000B026E"/>
    <w:rsid w:val="000B4FE5"/>
    <w:rsid w:val="000C2F7C"/>
    <w:rsid w:val="000C416E"/>
    <w:rsid w:val="000D1744"/>
    <w:rsid w:val="000D68BE"/>
    <w:rsid w:val="000E679E"/>
    <w:rsid w:val="000E685E"/>
    <w:rsid w:val="000E6D5B"/>
    <w:rsid w:val="000E7140"/>
    <w:rsid w:val="000F0B65"/>
    <w:rsid w:val="000F10C3"/>
    <w:rsid w:val="000F7C2F"/>
    <w:rsid w:val="001026A1"/>
    <w:rsid w:val="00102AD0"/>
    <w:rsid w:val="0011423C"/>
    <w:rsid w:val="001244EC"/>
    <w:rsid w:val="00127C0D"/>
    <w:rsid w:val="001348DF"/>
    <w:rsid w:val="00143E36"/>
    <w:rsid w:val="00151047"/>
    <w:rsid w:val="00153F45"/>
    <w:rsid w:val="0015669B"/>
    <w:rsid w:val="0016180E"/>
    <w:rsid w:val="00162253"/>
    <w:rsid w:val="001705F6"/>
    <w:rsid w:val="00171B70"/>
    <w:rsid w:val="00173725"/>
    <w:rsid w:val="0017604C"/>
    <w:rsid w:val="00190BA3"/>
    <w:rsid w:val="00196606"/>
    <w:rsid w:val="00196BB5"/>
    <w:rsid w:val="001A260F"/>
    <w:rsid w:val="001A33AC"/>
    <w:rsid w:val="001B03B9"/>
    <w:rsid w:val="001B3B2A"/>
    <w:rsid w:val="001C25BE"/>
    <w:rsid w:val="001C4FA4"/>
    <w:rsid w:val="001C53C3"/>
    <w:rsid w:val="001D012D"/>
    <w:rsid w:val="001D0863"/>
    <w:rsid w:val="001D149D"/>
    <w:rsid w:val="001E24E6"/>
    <w:rsid w:val="001E56EF"/>
    <w:rsid w:val="001F2617"/>
    <w:rsid w:val="001F26D4"/>
    <w:rsid w:val="001F5D5C"/>
    <w:rsid w:val="001F7747"/>
    <w:rsid w:val="00205A52"/>
    <w:rsid w:val="0021026C"/>
    <w:rsid w:val="002123F9"/>
    <w:rsid w:val="00215F1A"/>
    <w:rsid w:val="002164A9"/>
    <w:rsid w:val="00222B4A"/>
    <w:rsid w:val="00225E04"/>
    <w:rsid w:val="002277EB"/>
    <w:rsid w:val="0023496B"/>
    <w:rsid w:val="0024135E"/>
    <w:rsid w:val="00241EAD"/>
    <w:rsid w:val="00242635"/>
    <w:rsid w:val="00243F96"/>
    <w:rsid w:val="002500F0"/>
    <w:rsid w:val="00254792"/>
    <w:rsid w:val="002642E9"/>
    <w:rsid w:val="00265E2F"/>
    <w:rsid w:val="00271C8E"/>
    <w:rsid w:val="00281AEC"/>
    <w:rsid w:val="002902BA"/>
    <w:rsid w:val="00290EAF"/>
    <w:rsid w:val="002964B0"/>
    <w:rsid w:val="002A1A1D"/>
    <w:rsid w:val="002A236C"/>
    <w:rsid w:val="002A704B"/>
    <w:rsid w:val="002B2919"/>
    <w:rsid w:val="002B49D1"/>
    <w:rsid w:val="002C063C"/>
    <w:rsid w:val="002C3263"/>
    <w:rsid w:val="002C594A"/>
    <w:rsid w:val="002C6A2F"/>
    <w:rsid w:val="002E0F78"/>
    <w:rsid w:val="002F0D21"/>
    <w:rsid w:val="002F221A"/>
    <w:rsid w:val="002F4561"/>
    <w:rsid w:val="002F491B"/>
    <w:rsid w:val="002F4EA7"/>
    <w:rsid w:val="002F61AF"/>
    <w:rsid w:val="00300278"/>
    <w:rsid w:val="00300670"/>
    <w:rsid w:val="00300FEA"/>
    <w:rsid w:val="0030220B"/>
    <w:rsid w:val="00305923"/>
    <w:rsid w:val="0030764D"/>
    <w:rsid w:val="00315C54"/>
    <w:rsid w:val="00320B70"/>
    <w:rsid w:val="0032252A"/>
    <w:rsid w:val="00323012"/>
    <w:rsid w:val="00325EF8"/>
    <w:rsid w:val="00326117"/>
    <w:rsid w:val="0033131E"/>
    <w:rsid w:val="00331A3A"/>
    <w:rsid w:val="00335BEC"/>
    <w:rsid w:val="0034149B"/>
    <w:rsid w:val="0035730D"/>
    <w:rsid w:val="00364D1D"/>
    <w:rsid w:val="00371285"/>
    <w:rsid w:val="0037164A"/>
    <w:rsid w:val="00375C73"/>
    <w:rsid w:val="00381411"/>
    <w:rsid w:val="00381606"/>
    <w:rsid w:val="00383878"/>
    <w:rsid w:val="00383C5C"/>
    <w:rsid w:val="00386F65"/>
    <w:rsid w:val="00394B07"/>
    <w:rsid w:val="00396077"/>
    <w:rsid w:val="003974E1"/>
    <w:rsid w:val="003A0342"/>
    <w:rsid w:val="003A1FD9"/>
    <w:rsid w:val="003A24F2"/>
    <w:rsid w:val="003B4102"/>
    <w:rsid w:val="003B4B6D"/>
    <w:rsid w:val="003C468D"/>
    <w:rsid w:val="003C600F"/>
    <w:rsid w:val="003C6EDC"/>
    <w:rsid w:val="003D0722"/>
    <w:rsid w:val="003D57AE"/>
    <w:rsid w:val="003D6EB1"/>
    <w:rsid w:val="003D712F"/>
    <w:rsid w:val="003E0786"/>
    <w:rsid w:val="003E5749"/>
    <w:rsid w:val="003E61C8"/>
    <w:rsid w:val="003E6CA9"/>
    <w:rsid w:val="003E7754"/>
    <w:rsid w:val="003F33AB"/>
    <w:rsid w:val="003F3DF7"/>
    <w:rsid w:val="00401168"/>
    <w:rsid w:val="00403DD9"/>
    <w:rsid w:val="00404D4A"/>
    <w:rsid w:val="00412A46"/>
    <w:rsid w:val="00413F56"/>
    <w:rsid w:val="00415109"/>
    <w:rsid w:val="0041714D"/>
    <w:rsid w:val="0042626B"/>
    <w:rsid w:val="004279F7"/>
    <w:rsid w:val="004401B7"/>
    <w:rsid w:val="00447F3E"/>
    <w:rsid w:val="00454661"/>
    <w:rsid w:val="00460136"/>
    <w:rsid w:val="00461F23"/>
    <w:rsid w:val="004626EB"/>
    <w:rsid w:val="00475DC2"/>
    <w:rsid w:val="00480D85"/>
    <w:rsid w:val="0048389C"/>
    <w:rsid w:val="00484868"/>
    <w:rsid w:val="00486B39"/>
    <w:rsid w:val="00490418"/>
    <w:rsid w:val="00491BC1"/>
    <w:rsid w:val="00492F20"/>
    <w:rsid w:val="004960FF"/>
    <w:rsid w:val="004A77E5"/>
    <w:rsid w:val="004B2EE2"/>
    <w:rsid w:val="004B3396"/>
    <w:rsid w:val="004B5E4C"/>
    <w:rsid w:val="004C2A6A"/>
    <w:rsid w:val="004C4857"/>
    <w:rsid w:val="004D6CA7"/>
    <w:rsid w:val="004F16C2"/>
    <w:rsid w:val="004F34A2"/>
    <w:rsid w:val="004F3760"/>
    <w:rsid w:val="004F506D"/>
    <w:rsid w:val="004F6CBA"/>
    <w:rsid w:val="0050161B"/>
    <w:rsid w:val="00501A06"/>
    <w:rsid w:val="005066B5"/>
    <w:rsid w:val="0050695D"/>
    <w:rsid w:val="00512674"/>
    <w:rsid w:val="00514CEA"/>
    <w:rsid w:val="00523336"/>
    <w:rsid w:val="005252B2"/>
    <w:rsid w:val="00526165"/>
    <w:rsid w:val="0053491E"/>
    <w:rsid w:val="00540AA7"/>
    <w:rsid w:val="005432BA"/>
    <w:rsid w:val="00554640"/>
    <w:rsid w:val="00556DC3"/>
    <w:rsid w:val="00556E50"/>
    <w:rsid w:val="00557271"/>
    <w:rsid w:val="005653CB"/>
    <w:rsid w:val="0056665C"/>
    <w:rsid w:val="00577221"/>
    <w:rsid w:val="00582095"/>
    <w:rsid w:val="005836EB"/>
    <w:rsid w:val="00597399"/>
    <w:rsid w:val="005A0F65"/>
    <w:rsid w:val="005A29AA"/>
    <w:rsid w:val="005A3D1B"/>
    <w:rsid w:val="005A5651"/>
    <w:rsid w:val="005A6802"/>
    <w:rsid w:val="005A68C3"/>
    <w:rsid w:val="005B00B5"/>
    <w:rsid w:val="005B0C53"/>
    <w:rsid w:val="005B0C86"/>
    <w:rsid w:val="005B2A64"/>
    <w:rsid w:val="005B6C8C"/>
    <w:rsid w:val="005C10A3"/>
    <w:rsid w:val="005C2B11"/>
    <w:rsid w:val="005C3E75"/>
    <w:rsid w:val="005C618E"/>
    <w:rsid w:val="005C6E08"/>
    <w:rsid w:val="005C780A"/>
    <w:rsid w:val="005D6ABA"/>
    <w:rsid w:val="005D6CC2"/>
    <w:rsid w:val="005E3BE2"/>
    <w:rsid w:val="005F6519"/>
    <w:rsid w:val="005F6F93"/>
    <w:rsid w:val="006006E1"/>
    <w:rsid w:val="00607AFF"/>
    <w:rsid w:val="0061163E"/>
    <w:rsid w:val="006118A4"/>
    <w:rsid w:val="006118BE"/>
    <w:rsid w:val="00612C26"/>
    <w:rsid w:val="006136FC"/>
    <w:rsid w:val="00617DD5"/>
    <w:rsid w:val="00624BB7"/>
    <w:rsid w:val="006257C0"/>
    <w:rsid w:val="00625A02"/>
    <w:rsid w:val="006323AB"/>
    <w:rsid w:val="00633020"/>
    <w:rsid w:val="00640387"/>
    <w:rsid w:val="006455CF"/>
    <w:rsid w:val="00652F61"/>
    <w:rsid w:val="00653646"/>
    <w:rsid w:val="00653874"/>
    <w:rsid w:val="00656FD0"/>
    <w:rsid w:val="006637FC"/>
    <w:rsid w:val="00667303"/>
    <w:rsid w:val="00671547"/>
    <w:rsid w:val="0067289B"/>
    <w:rsid w:val="00682729"/>
    <w:rsid w:val="0068366B"/>
    <w:rsid w:val="006931C2"/>
    <w:rsid w:val="006934A5"/>
    <w:rsid w:val="00693F5A"/>
    <w:rsid w:val="006964F8"/>
    <w:rsid w:val="00696ECC"/>
    <w:rsid w:val="00697121"/>
    <w:rsid w:val="006A2631"/>
    <w:rsid w:val="006A3FF4"/>
    <w:rsid w:val="006A425D"/>
    <w:rsid w:val="006A566B"/>
    <w:rsid w:val="006A6568"/>
    <w:rsid w:val="006B07C3"/>
    <w:rsid w:val="006B47EA"/>
    <w:rsid w:val="006B5F86"/>
    <w:rsid w:val="006B7D14"/>
    <w:rsid w:val="006B7D43"/>
    <w:rsid w:val="006C13AC"/>
    <w:rsid w:val="006C160F"/>
    <w:rsid w:val="006C2345"/>
    <w:rsid w:val="006C2613"/>
    <w:rsid w:val="006C36EF"/>
    <w:rsid w:val="006C4A4F"/>
    <w:rsid w:val="006D247A"/>
    <w:rsid w:val="006E370A"/>
    <w:rsid w:val="006E4BE6"/>
    <w:rsid w:val="006E57C5"/>
    <w:rsid w:val="006F0819"/>
    <w:rsid w:val="006F2B36"/>
    <w:rsid w:val="007006F2"/>
    <w:rsid w:val="0071099B"/>
    <w:rsid w:val="00710AE0"/>
    <w:rsid w:val="00717B58"/>
    <w:rsid w:val="00720B95"/>
    <w:rsid w:val="007211AE"/>
    <w:rsid w:val="00722ACF"/>
    <w:rsid w:val="00732FF1"/>
    <w:rsid w:val="00736566"/>
    <w:rsid w:val="007429D6"/>
    <w:rsid w:val="00743769"/>
    <w:rsid w:val="007453BE"/>
    <w:rsid w:val="00745FDF"/>
    <w:rsid w:val="00751625"/>
    <w:rsid w:val="0075728D"/>
    <w:rsid w:val="00770353"/>
    <w:rsid w:val="00772C20"/>
    <w:rsid w:val="007802E9"/>
    <w:rsid w:val="007825B9"/>
    <w:rsid w:val="00786822"/>
    <w:rsid w:val="00787E06"/>
    <w:rsid w:val="007900A5"/>
    <w:rsid w:val="00792183"/>
    <w:rsid w:val="007930D1"/>
    <w:rsid w:val="007934CB"/>
    <w:rsid w:val="007942D1"/>
    <w:rsid w:val="00794B62"/>
    <w:rsid w:val="00795203"/>
    <w:rsid w:val="007952C8"/>
    <w:rsid w:val="007953C8"/>
    <w:rsid w:val="00796687"/>
    <w:rsid w:val="00796CE5"/>
    <w:rsid w:val="00797FE3"/>
    <w:rsid w:val="007A2940"/>
    <w:rsid w:val="007A2E9F"/>
    <w:rsid w:val="007C1D13"/>
    <w:rsid w:val="007C78EC"/>
    <w:rsid w:val="007D0175"/>
    <w:rsid w:val="007D2EF8"/>
    <w:rsid w:val="007D3260"/>
    <w:rsid w:val="007D44A8"/>
    <w:rsid w:val="007D585D"/>
    <w:rsid w:val="007E0DA7"/>
    <w:rsid w:val="007E3E20"/>
    <w:rsid w:val="007E6E01"/>
    <w:rsid w:val="007F17FC"/>
    <w:rsid w:val="007F4A98"/>
    <w:rsid w:val="007F516A"/>
    <w:rsid w:val="007F5785"/>
    <w:rsid w:val="008002AF"/>
    <w:rsid w:val="00800716"/>
    <w:rsid w:val="00800799"/>
    <w:rsid w:val="0080454A"/>
    <w:rsid w:val="00806E76"/>
    <w:rsid w:val="00814BD9"/>
    <w:rsid w:val="00816470"/>
    <w:rsid w:val="00824D6D"/>
    <w:rsid w:val="00825E47"/>
    <w:rsid w:val="00841DEC"/>
    <w:rsid w:val="008426E9"/>
    <w:rsid w:val="00844AD6"/>
    <w:rsid w:val="00863E47"/>
    <w:rsid w:val="00867DC5"/>
    <w:rsid w:val="00871F50"/>
    <w:rsid w:val="00873B06"/>
    <w:rsid w:val="00875E69"/>
    <w:rsid w:val="008A452D"/>
    <w:rsid w:val="008A6005"/>
    <w:rsid w:val="008A62E8"/>
    <w:rsid w:val="008A6409"/>
    <w:rsid w:val="008A761C"/>
    <w:rsid w:val="008B50E6"/>
    <w:rsid w:val="008B6015"/>
    <w:rsid w:val="008B6A4C"/>
    <w:rsid w:val="008C057E"/>
    <w:rsid w:val="008C0886"/>
    <w:rsid w:val="008C1803"/>
    <w:rsid w:val="008D55EE"/>
    <w:rsid w:val="008D6398"/>
    <w:rsid w:val="008D7F36"/>
    <w:rsid w:val="008E20ED"/>
    <w:rsid w:val="008E41D6"/>
    <w:rsid w:val="008E5293"/>
    <w:rsid w:val="009111B3"/>
    <w:rsid w:val="009113E7"/>
    <w:rsid w:val="00916B65"/>
    <w:rsid w:val="009176C0"/>
    <w:rsid w:val="009216DF"/>
    <w:rsid w:val="0092181B"/>
    <w:rsid w:val="00924F1B"/>
    <w:rsid w:val="0092569B"/>
    <w:rsid w:val="00925AAF"/>
    <w:rsid w:val="00932152"/>
    <w:rsid w:val="00932EF1"/>
    <w:rsid w:val="009400F1"/>
    <w:rsid w:val="00940A08"/>
    <w:rsid w:val="00945165"/>
    <w:rsid w:val="00945CA6"/>
    <w:rsid w:val="00947029"/>
    <w:rsid w:val="009520D4"/>
    <w:rsid w:val="00956503"/>
    <w:rsid w:val="00957A9F"/>
    <w:rsid w:val="009602D5"/>
    <w:rsid w:val="00963486"/>
    <w:rsid w:val="00967852"/>
    <w:rsid w:val="00976FAC"/>
    <w:rsid w:val="00980A12"/>
    <w:rsid w:val="00980BCD"/>
    <w:rsid w:val="00984686"/>
    <w:rsid w:val="00987999"/>
    <w:rsid w:val="00987D89"/>
    <w:rsid w:val="00990064"/>
    <w:rsid w:val="00991390"/>
    <w:rsid w:val="009931B7"/>
    <w:rsid w:val="009A31AC"/>
    <w:rsid w:val="009C35BF"/>
    <w:rsid w:val="009C36C4"/>
    <w:rsid w:val="009C39E0"/>
    <w:rsid w:val="009C431B"/>
    <w:rsid w:val="009C4F2F"/>
    <w:rsid w:val="009C58B7"/>
    <w:rsid w:val="009D6C71"/>
    <w:rsid w:val="009E2295"/>
    <w:rsid w:val="009E2FC4"/>
    <w:rsid w:val="009E3F1A"/>
    <w:rsid w:val="009E4977"/>
    <w:rsid w:val="009E67E7"/>
    <w:rsid w:val="009F0261"/>
    <w:rsid w:val="009F0CAE"/>
    <w:rsid w:val="009F2CD1"/>
    <w:rsid w:val="009F65B7"/>
    <w:rsid w:val="00A0375D"/>
    <w:rsid w:val="00A13E49"/>
    <w:rsid w:val="00A14821"/>
    <w:rsid w:val="00A149A5"/>
    <w:rsid w:val="00A16280"/>
    <w:rsid w:val="00A16749"/>
    <w:rsid w:val="00A179FE"/>
    <w:rsid w:val="00A228D0"/>
    <w:rsid w:val="00A375DB"/>
    <w:rsid w:val="00A37AAB"/>
    <w:rsid w:val="00A37E39"/>
    <w:rsid w:val="00A4072A"/>
    <w:rsid w:val="00A40E8D"/>
    <w:rsid w:val="00A44EAF"/>
    <w:rsid w:val="00A47425"/>
    <w:rsid w:val="00A47A21"/>
    <w:rsid w:val="00A54ED0"/>
    <w:rsid w:val="00A56C07"/>
    <w:rsid w:val="00A763F4"/>
    <w:rsid w:val="00A778DC"/>
    <w:rsid w:val="00A81227"/>
    <w:rsid w:val="00A823B8"/>
    <w:rsid w:val="00A8338F"/>
    <w:rsid w:val="00A924A7"/>
    <w:rsid w:val="00A94022"/>
    <w:rsid w:val="00A9431C"/>
    <w:rsid w:val="00AA26A1"/>
    <w:rsid w:val="00AA44DA"/>
    <w:rsid w:val="00AB003D"/>
    <w:rsid w:val="00AB0377"/>
    <w:rsid w:val="00AB4CB6"/>
    <w:rsid w:val="00AB6E90"/>
    <w:rsid w:val="00AC2553"/>
    <w:rsid w:val="00AC316D"/>
    <w:rsid w:val="00AC3375"/>
    <w:rsid w:val="00AD087A"/>
    <w:rsid w:val="00AD0E69"/>
    <w:rsid w:val="00AD1D63"/>
    <w:rsid w:val="00AD4131"/>
    <w:rsid w:val="00AD4E17"/>
    <w:rsid w:val="00AD563F"/>
    <w:rsid w:val="00AD5A13"/>
    <w:rsid w:val="00AD6D85"/>
    <w:rsid w:val="00AE284E"/>
    <w:rsid w:val="00AE3EE4"/>
    <w:rsid w:val="00AE5614"/>
    <w:rsid w:val="00AE5672"/>
    <w:rsid w:val="00AE5A85"/>
    <w:rsid w:val="00AF20EA"/>
    <w:rsid w:val="00AF369C"/>
    <w:rsid w:val="00AF5FF2"/>
    <w:rsid w:val="00AF7057"/>
    <w:rsid w:val="00B001E0"/>
    <w:rsid w:val="00B02A6B"/>
    <w:rsid w:val="00B0602C"/>
    <w:rsid w:val="00B06176"/>
    <w:rsid w:val="00B12AEF"/>
    <w:rsid w:val="00B16EF4"/>
    <w:rsid w:val="00B1749F"/>
    <w:rsid w:val="00B234B2"/>
    <w:rsid w:val="00B24F0C"/>
    <w:rsid w:val="00B26D16"/>
    <w:rsid w:val="00B34D77"/>
    <w:rsid w:val="00B36DE5"/>
    <w:rsid w:val="00B37026"/>
    <w:rsid w:val="00B40C7C"/>
    <w:rsid w:val="00B46E2F"/>
    <w:rsid w:val="00B51C24"/>
    <w:rsid w:val="00B535D0"/>
    <w:rsid w:val="00B57382"/>
    <w:rsid w:val="00B60E77"/>
    <w:rsid w:val="00B671C3"/>
    <w:rsid w:val="00B70B58"/>
    <w:rsid w:val="00B813B6"/>
    <w:rsid w:val="00B928F5"/>
    <w:rsid w:val="00B95DD2"/>
    <w:rsid w:val="00BA00FD"/>
    <w:rsid w:val="00BA1C3B"/>
    <w:rsid w:val="00BA317F"/>
    <w:rsid w:val="00BA5971"/>
    <w:rsid w:val="00BB7A72"/>
    <w:rsid w:val="00BC0006"/>
    <w:rsid w:val="00BC18AE"/>
    <w:rsid w:val="00BC29F0"/>
    <w:rsid w:val="00BC32A3"/>
    <w:rsid w:val="00BC6082"/>
    <w:rsid w:val="00BD1C87"/>
    <w:rsid w:val="00BD66F6"/>
    <w:rsid w:val="00BE303A"/>
    <w:rsid w:val="00BF0575"/>
    <w:rsid w:val="00BF0EEC"/>
    <w:rsid w:val="00C0325F"/>
    <w:rsid w:val="00C03448"/>
    <w:rsid w:val="00C03C6A"/>
    <w:rsid w:val="00C11062"/>
    <w:rsid w:val="00C12F8F"/>
    <w:rsid w:val="00C2043D"/>
    <w:rsid w:val="00C2375B"/>
    <w:rsid w:val="00C259B6"/>
    <w:rsid w:val="00C26761"/>
    <w:rsid w:val="00C3068A"/>
    <w:rsid w:val="00C405A2"/>
    <w:rsid w:val="00C448C9"/>
    <w:rsid w:val="00C47FA6"/>
    <w:rsid w:val="00C52B6F"/>
    <w:rsid w:val="00C53DD6"/>
    <w:rsid w:val="00C54FBA"/>
    <w:rsid w:val="00C55F3F"/>
    <w:rsid w:val="00C57CA8"/>
    <w:rsid w:val="00C605C5"/>
    <w:rsid w:val="00C613AA"/>
    <w:rsid w:val="00C6435B"/>
    <w:rsid w:val="00C728CD"/>
    <w:rsid w:val="00C72FAC"/>
    <w:rsid w:val="00C7604C"/>
    <w:rsid w:val="00C81CF6"/>
    <w:rsid w:val="00C857F5"/>
    <w:rsid w:val="00C90575"/>
    <w:rsid w:val="00C9326A"/>
    <w:rsid w:val="00C9448E"/>
    <w:rsid w:val="00C94BA6"/>
    <w:rsid w:val="00CA3F4D"/>
    <w:rsid w:val="00CA6802"/>
    <w:rsid w:val="00CA6A92"/>
    <w:rsid w:val="00CB172B"/>
    <w:rsid w:val="00CB3EFD"/>
    <w:rsid w:val="00CB7CF5"/>
    <w:rsid w:val="00CC06D7"/>
    <w:rsid w:val="00CC2505"/>
    <w:rsid w:val="00CC307C"/>
    <w:rsid w:val="00CD1B46"/>
    <w:rsid w:val="00CD493C"/>
    <w:rsid w:val="00CE1797"/>
    <w:rsid w:val="00CE20E4"/>
    <w:rsid w:val="00CE36DD"/>
    <w:rsid w:val="00CE3787"/>
    <w:rsid w:val="00CE5B37"/>
    <w:rsid w:val="00CF0076"/>
    <w:rsid w:val="00CF1D8D"/>
    <w:rsid w:val="00CF4EE2"/>
    <w:rsid w:val="00CF6A9A"/>
    <w:rsid w:val="00D025FC"/>
    <w:rsid w:val="00D027B8"/>
    <w:rsid w:val="00D031F1"/>
    <w:rsid w:val="00D035E9"/>
    <w:rsid w:val="00D0571D"/>
    <w:rsid w:val="00D14F58"/>
    <w:rsid w:val="00D15939"/>
    <w:rsid w:val="00D227E2"/>
    <w:rsid w:val="00D2507E"/>
    <w:rsid w:val="00D30CCC"/>
    <w:rsid w:val="00D3625D"/>
    <w:rsid w:val="00D37F81"/>
    <w:rsid w:val="00D55165"/>
    <w:rsid w:val="00D5556F"/>
    <w:rsid w:val="00D556FD"/>
    <w:rsid w:val="00D6100E"/>
    <w:rsid w:val="00D61D88"/>
    <w:rsid w:val="00D64682"/>
    <w:rsid w:val="00D725CB"/>
    <w:rsid w:val="00D72B9E"/>
    <w:rsid w:val="00D733E5"/>
    <w:rsid w:val="00D75C83"/>
    <w:rsid w:val="00D87CF0"/>
    <w:rsid w:val="00D95282"/>
    <w:rsid w:val="00D9736C"/>
    <w:rsid w:val="00DA0F52"/>
    <w:rsid w:val="00DA27D8"/>
    <w:rsid w:val="00DA39BE"/>
    <w:rsid w:val="00DA5B1B"/>
    <w:rsid w:val="00DA659D"/>
    <w:rsid w:val="00DB39FC"/>
    <w:rsid w:val="00DB4CD4"/>
    <w:rsid w:val="00DC2091"/>
    <w:rsid w:val="00DC2EB2"/>
    <w:rsid w:val="00DC3B33"/>
    <w:rsid w:val="00DE32F8"/>
    <w:rsid w:val="00DE4546"/>
    <w:rsid w:val="00DF450D"/>
    <w:rsid w:val="00DF5B8D"/>
    <w:rsid w:val="00DF5FA7"/>
    <w:rsid w:val="00DF74B1"/>
    <w:rsid w:val="00E0369A"/>
    <w:rsid w:val="00E050D0"/>
    <w:rsid w:val="00E05AD4"/>
    <w:rsid w:val="00E11389"/>
    <w:rsid w:val="00E124F7"/>
    <w:rsid w:val="00E16ACD"/>
    <w:rsid w:val="00E22A96"/>
    <w:rsid w:val="00E25DA7"/>
    <w:rsid w:val="00E26322"/>
    <w:rsid w:val="00E33490"/>
    <w:rsid w:val="00E33FB0"/>
    <w:rsid w:val="00E3625D"/>
    <w:rsid w:val="00E40EA8"/>
    <w:rsid w:val="00E518E1"/>
    <w:rsid w:val="00E55570"/>
    <w:rsid w:val="00E55B6C"/>
    <w:rsid w:val="00E607AA"/>
    <w:rsid w:val="00E70B68"/>
    <w:rsid w:val="00E70C4F"/>
    <w:rsid w:val="00E71E61"/>
    <w:rsid w:val="00E75F0E"/>
    <w:rsid w:val="00E80978"/>
    <w:rsid w:val="00E86BA0"/>
    <w:rsid w:val="00E86E27"/>
    <w:rsid w:val="00E87EEA"/>
    <w:rsid w:val="00E9029F"/>
    <w:rsid w:val="00E92943"/>
    <w:rsid w:val="00E92A17"/>
    <w:rsid w:val="00E92C2E"/>
    <w:rsid w:val="00E94C9D"/>
    <w:rsid w:val="00E97717"/>
    <w:rsid w:val="00E9790F"/>
    <w:rsid w:val="00EA0556"/>
    <w:rsid w:val="00EA1A41"/>
    <w:rsid w:val="00EA5151"/>
    <w:rsid w:val="00EA7921"/>
    <w:rsid w:val="00EB2CFB"/>
    <w:rsid w:val="00EB2FB7"/>
    <w:rsid w:val="00EB7A72"/>
    <w:rsid w:val="00EC3838"/>
    <w:rsid w:val="00EC42CC"/>
    <w:rsid w:val="00EC5E52"/>
    <w:rsid w:val="00ED3333"/>
    <w:rsid w:val="00ED6CA9"/>
    <w:rsid w:val="00EE2818"/>
    <w:rsid w:val="00EF15DF"/>
    <w:rsid w:val="00EF3CD1"/>
    <w:rsid w:val="00F01278"/>
    <w:rsid w:val="00F018F5"/>
    <w:rsid w:val="00F1281D"/>
    <w:rsid w:val="00F15832"/>
    <w:rsid w:val="00F1748A"/>
    <w:rsid w:val="00F2011E"/>
    <w:rsid w:val="00F23448"/>
    <w:rsid w:val="00F25E19"/>
    <w:rsid w:val="00F341B0"/>
    <w:rsid w:val="00F36444"/>
    <w:rsid w:val="00F427E5"/>
    <w:rsid w:val="00F44137"/>
    <w:rsid w:val="00F44B6E"/>
    <w:rsid w:val="00F50818"/>
    <w:rsid w:val="00F50DE8"/>
    <w:rsid w:val="00F55213"/>
    <w:rsid w:val="00F553AD"/>
    <w:rsid w:val="00F62C5E"/>
    <w:rsid w:val="00F65CCD"/>
    <w:rsid w:val="00F7483E"/>
    <w:rsid w:val="00F82814"/>
    <w:rsid w:val="00F86AC8"/>
    <w:rsid w:val="00F877ED"/>
    <w:rsid w:val="00F925AD"/>
    <w:rsid w:val="00F95A52"/>
    <w:rsid w:val="00FA19B4"/>
    <w:rsid w:val="00FA30D8"/>
    <w:rsid w:val="00FB1067"/>
    <w:rsid w:val="00FB1B78"/>
    <w:rsid w:val="00FB3C2B"/>
    <w:rsid w:val="00FB4D8A"/>
    <w:rsid w:val="00FB635F"/>
    <w:rsid w:val="00FB77D4"/>
    <w:rsid w:val="00FC2BF2"/>
    <w:rsid w:val="00FC3F38"/>
    <w:rsid w:val="00FC4B67"/>
    <w:rsid w:val="00FD0D0C"/>
    <w:rsid w:val="00FD2460"/>
    <w:rsid w:val="00FE06EF"/>
    <w:rsid w:val="00FE1E54"/>
    <w:rsid w:val="00FF4D69"/>
    <w:rsid w:val="00FF7BD8"/>
    <w:rsid w:val="09A133D7"/>
    <w:rsid w:val="1D1D4748"/>
    <w:rsid w:val="24AC5AAE"/>
    <w:rsid w:val="45EB3C49"/>
    <w:rsid w:val="46A83BFC"/>
    <w:rsid w:val="4D055A1D"/>
    <w:rsid w:val="4D3738FE"/>
    <w:rsid w:val="55EF3A8C"/>
    <w:rsid w:val="68594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1EBB1"/>
  <w15:docId w15:val="{32E13A89-2C8F-4387-97AD-3BACE1D0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F0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sid w:val="008B6A4C"/>
    <w:pPr>
      <w:jc w:val="left"/>
    </w:pPr>
  </w:style>
  <w:style w:type="paragraph" w:styleId="a5">
    <w:name w:val="Body Text Indent"/>
    <w:basedOn w:val="a"/>
    <w:link w:val="a6"/>
    <w:rsid w:val="008B6A4C"/>
    <w:pPr>
      <w:spacing w:before="120" w:line="480" w:lineRule="exact"/>
      <w:ind w:firstLine="601"/>
    </w:pPr>
    <w:rPr>
      <w:rFonts w:ascii="仿宋_GB2312" w:eastAsia="仿宋_GB2312" w:hAnsi="Times New Roman"/>
      <w:sz w:val="30"/>
      <w:szCs w:val="24"/>
    </w:rPr>
  </w:style>
  <w:style w:type="paragraph" w:styleId="a7">
    <w:name w:val="Date"/>
    <w:basedOn w:val="a"/>
    <w:next w:val="a"/>
    <w:link w:val="a8"/>
    <w:unhideWhenUsed/>
    <w:rsid w:val="008B6A4C"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rsid w:val="008B6A4C"/>
    <w:rPr>
      <w:kern w:val="0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8B6A4C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B6A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f">
    <w:name w:val="annotation subject"/>
    <w:basedOn w:val="a3"/>
    <w:next w:val="a3"/>
    <w:link w:val="af0"/>
    <w:uiPriority w:val="99"/>
    <w:unhideWhenUsed/>
    <w:qFormat/>
    <w:rsid w:val="008B6A4C"/>
    <w:rPr>
      <w:b/>
      <w:bCs/>
    </w:rPr>
  </w:style>
  <w:style w:type="character" w:styleId="af1">
    <w:name w:val="annotation reference"/>
    <w:uiPriority w:val="99"/>
    <w:unhideWhenUsed/>
    <w:qFormat/>
    <w:rsid w:val="008B6A4C"/>
    <w:rPr>
      <w:sz w:val="21"/>
      <w:szCs w:val="21"/>
    </w:rPr>
  </w:style>
  <w:style w:type="character" w:customStyle="1" w:styleId="a4">
    <w:name w:val="批注文字 字符"/>
    <w:link w:val="a3"/>
    <w:uiPriority w:val="99"/>
    <w:semiHidden/>
    <w:qFormat/>
    <w:rsid w:val="008B6A4C"/>
    <w:rPr>
      <w:kern w:val="2"/>
      <w:sz w:val="21"/>
      <w:szCs w:val="22"/>
    </w:rPr>
  </w:style>
  <w:style w:type="character" w:customStyle="1" w:styleId="a6">
    <w:name w:val="正文文本缩进 字符"/>
    <w:link w:val="a5"/>
    <w:qFormat/>
    <w:rsid w:val="008B6A4C"/>
    <w:rPr>
      <w:rFonts w:ascii="仿宋_GB2312" w:eastAsia="仿宋_GB2312" w:hAnsi="Times New Roman"/>
      <w:kern w:val="2"/>
      <w:sz w:val="30"/>
      <w:szCs w:val="24"/>
    </w:rPr>
  </w:style>
  <w:style w:type="character" w:customStyle="1" w:styleId="a8">
    <w:name w:val="日期 字符"/>
    <w:link w:val="a7"/>
    <w:qFormat/>
    <w:rsid w:val="008B6A4C"/>
    <w:rPr>
      <w:kern w:val="2"/>
      <w:sz w:val="21"/>
      <w:szCs w:val="22"/>
    </w:rPr>
  </w:style>
  <w:style w:type="character" w:customStyle="1" w:styleId="aa">
    <w:name w:val="批注框文本 字符"/>
    <w:link w:val="a9"/>
    <w:uiPriority w:val="99"/>
    <w:semiHidden/>
    <w:qFormat/>
    <w:rsid w:val="008B6A4C"/>
    <w:rPr>
      <w:sz w:val="18"/>
      <w:szCs w:val="18"/>
    </w:rPr>
  </w:style>
  <w:style w:type="character" w:customStyle="1" w:styleId="ac">
    <w:name w:val="页脚 字符"/>
    <w:link w:val="ab"/>
    <w:uiPriority w:val="99"/>
    <w:qFormat/>
    <w:rsid w:val="008B6A4C"/>
    <w:rPr>
      <w:sz w:val="18"/>
      <w:szCs w:val="18"/>
    </w:rPr>
  </w:style>
  <w:style w:type="character" w:customStyle="1" w:styleId="ae">
    <w:name w:val="页眉 字符"/>
    <w:link w:val="ad"/>
    <w:uiPriority w:val="99"/>
    <w:qFormat/>
    <w:rsid w:val="008B6A4C"/>
    <w:rPr>
      <w:sz w:val="18"/>
      <w:szCs w:val="18"/>
    </w:rPr>
  </w:style>
  <w:style w:type="character" w:customStyle="1" w:styleId="af0">
    <w:name w:val="批注主题 字符"/>
    <w:link w:val="af"/>
    <w:uiPriority w:val="99"/>
    <w:semiHidden/>
    <w:qFormat/>
    <w:rsid w:val="008B6A4C"/>
    <w:rPr>
      <w:b/>
      <w:bCs/>
      <w:kern w:val="2"/>
      <w:sz w:val="21"/>
      <w:szCs w:val="22"/>
    </w:rPr>
  </w:style>
  <w:style w:type="paragraph" w:styleId="af2">
    <w:name w:val="List Paragraph"/>
    <w:basedOn w:val="a"/>
    <w:uiPriority w:val="34"/>
    <w:qFormat/>
    <w:rsid w:val="008B6A4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8B6A4C"/>
    <w:pPr>
      <w:ind w:firstLineChars="200" w:firstLine="420"/>
    </w:pPr>
  </w:style>
  <w:style w:type="paragraph" w:styleId="af3">
    <w:name w:val="Normal (Web)"/>
    <w:basedOn w:val="a"/>
    <w:uiPriority w:val="99"/>
    <w:semiHidden/>
    <w:unhideWhenUsed/>
    <w:rsid w:val="00FA19B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f4">
    <w:name w:val="Emphasis"/>
    <w:basedOn w:val="a0"/>
    <w:uiPriority w:val="20"/>
    <w:qFormat/>
    <w:rsid w:val="00945CA6"/>
    <w:rPr>
      <w:i/>
      <w:iCs/>
    </w:rPr>
  </w:style>
  <w:style w:type="character" w:styleId="af5">
    <w:name w:val="Hyperlink"/>
    <w:basedOn w:val="a0"/>
    <w:uiPriority w:val="99"/>
    <w:unhideWhenUsed/>
    <w:rsid w:val="001C53C3"/>
    <w:rPr>
      <w:color w:val="0000FF" w:themeColor="hyperlink"/>
      <w:u w:val="single"/>
    </w:rPr>
  </w:style>
  <w:style w:type="paragraph" w:styleId="af6">
    <w:name w:val="Body Text"/>
    <w:basedOn w:val="a"/>
    <w:link w:val="af7"/>
    <w:uiPriority w:val="99"/>
    <w:semiHidden/>
    <w:unhideWhenUsed/>
    <w:rsid w:val="00D3625D"/>
    <w:pPr>
      <w:spacing w:after="120"/>
    </w:pPr>
  </w:style>
  <w:style w:type="character" w:customStyle="1" w:styleId="af7">
    <w:name w:val="正文文本 字符"/>
    <w:basedOn w:val="a0"/>
    <w:link w:val="af6"/>
    <w:uiPriority w:val="99"/>
    <w:semiHidden/>
    <w:rsid w:val="00D3625D"/>
    <w:rPr>
      <w:kern w:val="2"/>
      <w:sz w:val="21"/>
      <w:szCs w:val="22"/>
    </w:rPr>
  </w:style>
  <w:style w:type="paragraph" w:styleId="af8">
    <w:name w:val="Normal Indent"/>
    <w:basedOn w:val="a"/>
    <w:qFormat/>
    <w:rsid w:val="004F34A2"/>
    <w:pPr>
      <w:autoSpaceDE w:val="0"/>
      <w:autoSpaceDN w:val="0"/>
      <w:adjustRightInd w:val="0"/>
      <w:ind w:firstLine="420"/>
      <w:jc w:val="left"/>
    </w:pPr>
    <w:rPr>
      <w:rFonts w:ascii="宋体" w:hAnsi="Times New Roman"/>
      <w:kern w:val="0"/>
      <w:sz w:val="24"/>
      <w:szCs w:val="20"/>
    </w:rPr>
  </w:style>
  <w:style w:type="paragraph" w:styleId="af9">
    <w:name w:val="Plain Text"/>
    <w:basedOn w:val="a"/>
    <w:link w:val="afa"/>
    <w:uiPriority w:val="99"/>
    <w:qFormat/>
    <w:rsid w:val="004F34A2"/>
    <w:rPr>
      <w:rFonts w:ascii="宋体" w:hAnsi="Courier New"/>
      <w:kern w:val="0"/>
      <w:sz w:val="20"/>
      <w:szCs w:val="20"/>
    </w:rPr>
  </w:style>
  <w:style w:type="character" w:customStyle="1" w:styleId="afa">
    <w:name w:val="纯文本 字符"/>
    <w:basedOn w:val="a0"/>
    <w:link w:val="af9"/>
    <w:uiPriority w:val="99"/>
    <w:qFormat/>
    <w:rsid w:val="004F34A2"/>
    <w:rPr>
      <w:rFonts w:ascii="宋体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3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1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eamsoft\DSOA\wdzx97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37A0151-57D6-4DD5-AD70-109C5BF8D1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C:\Dreamsoft\DSOA\wdzx97.dot</Template>
  <TotalTime>1</TotalTime>
  <Pages>2</Pages>
  <Words>79</Words>
  <Characters>455</Characters>
  <Application>Microsoft Office Word</Application>
  <DocSecurity>0</DocSecurity>
  <Lines>3</Lines>
  <Paragraphs>1</Paragraphs>
  <ScaleCrop>false</ScaleCrop>
  <Company>CCPIT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李成刚</dc:creator>
  <cp:lastModifiedBy>Yunxi Fu</cp:lastModifiedBy>
  <cp:revision>2</cp:revision>
  <cp:lastPrinted>2022-04-15T02:08:00Z</cp:lastPrinted>
  <dcterms:created xsi:type="dcterms:W3CDTF">2023-11-20T09:43:00Z</dcterms:created>
  <dcterms:modified xsi:type="dcterms:W3CDTF">2023-11-20T09:43:00Z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72965BB88CD94819A6909F3C3EEABDBC</vt:lpwstr>
  </property>
</Properties>
</file>